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E83D" w14:textId="77777777"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011C3E36" w14:textId="77777777" w:rsidR="002E56DD" w:rsidRPr="00883602" w:rsidRDefault="002E56DD" w:rsidP="00883602">
      <w:pPr>
        <w:bidi/>
        <w:jc w:val="center"/>
        <w:rPr>
          <w:rFonts w:ascii="Arial" w:hAnsi="Arial" w:cs="Arial"/>
          <w:b/>
          <w:bCs/>
          <w:sz w:val="26"/>
          <w:szCs w:val="26"/>
          <w:u w:val="single"/>
          <w:rtl/>
        </w:rPr>
      </w:pPr>
      <w:r w:rsidRPr="00883602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14:paraId="4D6A1003" w14:textId="77777777" w:rsidTr="00E75D0F">
        <w:trPr>
          <w:trHeight w:val="350"/>
        </w:trPr>
        <w:tc>
          <w:tcPr>
            <w:tcW w:w="1842" w:type="dxa"/>
            <w:shd w:val="clear" w:color="auto" w:fill="E6E6E6"/>
          </w:tcPr>
          <w:p w14:paraId="338B4D1F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14:paraId="021A7E40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14:paraId="5BBAEDD1" w14:textId="77777777" w:rsidTr="00E75D0F">
        <w:trPr>
          <w:trHeight w:val="361"/>
        </w:trPr>
        <w:tc>
          <w:tcPr>
            <w:tcW w:w="1842" w:type="dxa"/>
            <w:shd w:val="clear" w:color="auto" w:fill="E6E6E6"/>
          </w:tcPr>
          <w:p w14:paraId="78F53278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14:paraId="719E29EA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14:paraId="24938DD6" w14:textId="77777777" w:rsidTr="00E75D0F">
        <w:trPr>
          <w:trHeight w:val="370"/>
        </w:trPr>
        <w:tc>
          <w:tcPr>
            <w:tcW w:w="1842" w:type="dxa"/>
            <w:shd w:val="clear" w:color="auto" w:fill="E6E6E6"/>
          </w:tcPr>
          <w:p w14:paraId="2D4255DA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64E44763" w14:textId="75420C75" w:rsidR="002E56DD" w:rsidRPr="00E75D0F" w:rsidRDefault="002929BE" w:rsidP="007B63E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27</w:t>
            </w:r>
            <w:r w:rsidR="000038A5">
              <w:rPr>
                <w:rFonts w:ascii="Arial" w:hAnsi="Arial" w:cs="Arial" w:hint="cs"/>
                <w:b/>
                <w:rtl/>
              </w:rPr>
              <w:t>/0</w:t>
            </w:r>
            <w:r>
              <w:rPr>
                <w:rFonts w:ascii="Arial" w:hAnsi="Arial" w:cs="Arial" w:hint="cs"/>
                <w:b/>
                <w:rtl/>
              </w:rPr>
              <w:t>5</w:t>
            </w:r>
            <w:r w:rsidR="000038A5">
              <w:rPr>
                <w:rFonts w:ascii="Arial" w:hAnsi="Arial" w:cs="Arial" w:hint="cs"/>
                <w:b/>
                <w:rtl/>
              </w:rPr>
              <w:t>/202</w:t>
            </w:r>
            <w:r>
              <w:rPr>
                <w:rFonts w:ascii="Arial" w:hAnsi="Arial" w:cs="Arial" w:hint="cs"/>
                <w:b/>
                <w:rtl/>
              </w:rPr>
              <w:t>5</w:t>
            </w:r>
          </w:p>
        </w:tc>
      </w:tr>
    </w:tbl>
    <w:p w14:paraId="4BB521A9" w14:textId="77777777"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14:paraId="7ED91ED7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A812520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777A22C0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23940FB2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14:paraId="022AE188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421AC4EB" w14:textId="77777777"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18015327" w14:textId="77777777"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AF9290" wp14:editId="6E9684D0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967F0" w14:textId="77777777"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05DFB93E" w14:textId="77777777"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14:paraId="72D22A3B" w14:textId="77777777"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14:paraId="535732BE" w14:textId="77777777" w:rsidTr="00E75D0F">
        <w:tc>
          <w:tcPr>
            <w:tcW w:w="9178" w:type="dxa"/>
            <w:shd w:val="clear" w:color="auto" w:fill="E6E6E6"/>
          </w:tcPr>
          <w:p w14:paraId="03AB07CF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14:paraId="4C6471EB" w14:textId="77777777" w:rsidTr="00E75D0F">
        <w:tc>
          <w:tcPr>
            <w:tcW w:w="9178" w:type="dxa"/>
          </w:tcPr>
          <w:p w14:paraId="534272BF" w14:textId="77777777" w:rsidR="002E56DD" w:rsidRPr="00E75D0F" w:rsidRDefault="002E56DD" w:rsidP="0088360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D20EA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88360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דיגיטליות</w:t>
            </w:r>
            <w:r w:rsidR="00D20EA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מבקש ל</w:t>
            </w:r>
            <w:r w:rsidR="00883602">
              <w:rPr>
                <w:rFonts w:ascii="Arial" w:hAnsi="Arial" w:cs="Arial" w:hint="cs"/>
                <w:b/>
                <w:sz w:val="22"/>
                <w:szCs w:val="22"/>
                <w:rtl/>
              </w:rPr>
              <w:t>רכוש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883602" w:rsidRPr="00883602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רישוי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לרישיונות תוכנת מילון של חברת </w:t>
            </w:r>
            <w:r w:rsidRPr="002644C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בבילון בע"מ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14:paraId="3738ED6B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14:paraId="1DF8E828" w14:textId="77777777" w:rsidR="002E56DD" w:rsidRDefault="002E56DD" w:rsidP="00E75D0F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תיקוני תקלות בתוכנה</w:t>
            </w:r>
          </w:p>
          <w:p w14:paraId="70EF088A" w14:textId="77777777" w:rsidR="002E56DD" w:rsidRDefault="002E56DD" w:rsidP="008F0963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קבלת גרסאות חדשות ועדכוני תוכן</w:t>
            </w:r>
          </w:p>
          <w:p w14:paraId="1D279750" w14:textId="399879AC" w:rsidR="002957B0" w:rsidRDefault="002957B0" w:rsidP="002957B0">
            <w:pPr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הבקשה כוללת </w:t>
            </w:r>
            <w:r w:rsidR="00570D1E">
              <w:rPr>
                <w:rFonts w:ascii="Arial" w:hAnsi="Arial" w:cs="Arial" w:hint="cs"/>
                <w:b/>
                <w:rtl/>
              </w:rPr>
              <w:t>התקשרות ל</w:t>
            </w:r>
            <w:r>
              <w:rPr>
                <w:rFonts w:ascii="Arial" w:hAnsi="Arial" w:cs="Arial" w:hint="cs"/>
                <w:b/>
                <w:rtl/>
              </w:rPr>
              <w:t xml:space="preserve">שנה אחת </w:t>
            </w:r>
            <w:r w:rsidR="00570D1E">
              <w:rPr>
                <w:rFonts w:ascii="Arial" w:hAnsi="Arial" w:cs="Arial" w:hint="cs"/>
                <w:b/>
                <w:rtl/>
              </w:rPr>
              <w:t>נוספת</w:t>
            </w:r>
            <w:r>
              <w:rPr>
                <w:rFonts w:ascii="Arial" w:hAnsi="Arial" w:cs="Arial" w:hint="cs"/>
                <w:b/>
                <w:rtl/>
              </w:rPr>
              <w:t xml:space="preserve"> כדלהלן:</w:t>
            </w:r>
          </w:p>
          <w:tbl>
            <w:tblPr>
              <w:bidiVisual/>
              <w:tblW w:w="4980" w:type="dxa"/>
              <w:tblLook w:val="04A0" w:firstRow="1" w:lastRow="0" w:firstColumn="1" w:lastColumn="0" w:noHBand="0" w:noVBand="1"/>
            </w:tblPr>
            <w:tblGrid>
              <w:gridCol w:w="3680"/>
              <w:gridCol w:w="1300"/>
            </w:tblGrid>
            <w:tr w:rsidR="002957B0" w14:paraId="71286DEA" w14:textId="77777777" w:rsidTr="002957B0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E4913C" w14:textId="214A2493" w:rsidR="002957B0" w:rsidRDefault="002957B0" w:rsidP="002957B0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המחיר ל-1000 ר</w:t>
                  </w:r>
                  <w:r w:rsidR="000C1DBE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י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 xml:space="preserve">שיונות </w:t>
                  </w:r>
                  <w:r w:rsidR="002929BE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לא 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כולל מע"מ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474F9" w14:textId="5FC4FC1B" w:rsidR="002957B0" w:rsidRDefault="002957B0" w:rsidP="002957B0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       </w:t>
                  </w:r>
                  <w:r w:rsidR="008D7CE9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 </w:t>
                  </w:r>
                  <w:r w:rsidR="002929BE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75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,</w:t>
                  </w:r>
                  <w:r w:rsidR="002929BE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00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0 </w:t>
                  </w:r>
                </w:p>
              </w:tc>
            </w:tr>
            <w:tr w:rsidR="002957B0" w14:paraId="119258A8" w14:textId="77777777" w:rsidTr="000038A5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70D94B5" w14:textId="77777777" w:rsidR="002957B0" w:rsidRDefault="002957B0" w:rsidP="002957B0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0EB068" w14:textId="77777777" w:rsidR="002957B0" w:rsidRDefault="002957B0" w:rsidP="002957B0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  <w:tr w:rsidR="002957B0" w14:paraId="1A112EDA" w14:textId="77777777" w:rsidTr="000038A5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65FD476" w14:textId="244CC7BC" w:rsidR="006171AA" w:rsidRDefault="006171AA" w:rsidP="006171A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5668BE3" w14:textId="77777777" w:rsidR="002957B0" w:rsidRDefault="002957B0" w:rsidP="002957B0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  <w:tr w:rsidR="000038A5" w14:paraId="7BE0C068" w14:textId="77777777" w:rsidTr="008D7CE9">
              <w:trPr>
                <w:trHeight w:val="285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03F1B31" w14:textId="0C7626D3" w:rsidR="000038A5" w:rsidRDefault="000038A5" w:rsidP="000038A5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02F0E8" w14:textId="2EE7C4D0" w:rsidR="000038A5" w:rsidRDefault="000038A5" w:rsidP="000038A5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227A643E" w14:textId="77777777" w:rsidR="00D742F9" w:rsidRPr="00E75D0F" w:rsidRDefault="00D742F9" w:rsidP="00883602">
            <w:pPr>
              <w:bidi/>
              <w:rPr>
                <w:rFonts w:ascii="Arial" w:hAnsi="Arial" w:cs="Arial"/>
                <w:b/>
              </w:rPr>
            </w:pPr>
          </w:p>
        </w:tc>
      </w:tr>
    </w:tbl>
    <w:p w14:paraId="44732494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104F244D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47304BFB" w14:textId="77777777"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720BFC" wp14:editId="75429617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715FB" w14:textId="77777777"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klN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14:paraId="7B8EA8B8" w14:textId="77777777" w:rsidTr="0008299D">
        <w:tc>
          <w:tcPr>
            <w:tcW w:w="3085" w:type="dxa"/>
          </w:tcPr>
          <w:p w14:paraId="22DFA3E4" w14:textId="77777777"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684DE81" wp14:editId="0258AEF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BF15D49" w14:textId="77777777" w:rsidR="00802363" w:rsidRPr="004E5FA3" w:rsidRDefault="00802363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789F3525" w14:textId="77777777"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0EC6CC0C" w14:textId="77777777"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2AEB9C2C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2E56DD" w:rsidRPr="00E75D0F" w14:paraId="26D229A9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D30B3E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31965" w14:textId="77777777" w:rsidR="002E56DD" w:rsidRPr="00E75D0F" w:rsidRDefault="00626FA2" w:rsidP="007B63E2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7B63E2" w:rsidRP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בבילון</w:t>
            </w:r>
            <w:proofErr w:type="spellEnd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</w:t>
            </w:r>
            <w:proofErr w:type="spellStart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בע"ם</w:t>
            </w:r>
            <w:proofErr w:type="spellEnd"/>
          </w:p>
        </w:tc>
      </w:tr>
      <w:tr w:rsidR="002E56DD" w:rsidRPr="00E75D0F" w14:paraId="62313B8B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94F66F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58BEE973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EB48C" w14:textId="77777777" w:rsidR="002E56DD" w:rsidRPr="00460C38" w:rsidRDefault="007649F7" w:rsidP="00104AE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 w:rsidRPr="007649F7">
              <w:rPr>
                <w:rFonts w:ascii="Arial" w:hAnsi="Arial" w:cs="Arial"/>
                <w:b/>
                <w:u w:val="single"/>
                <w:rtl/>
              </w:rPr>
              <w:t>515134138</w:t>
            </w:r>
          </w:p>
        </w:tc>
      </w:tr>
      <w:tr w:rsidR="002E56DD" w:rsidRPr="00E75D0F" w14:paraId="4C139601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C637CA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6F042" w14:textId="77777777" w:rsidR="002E56DD" w:rsidRPr="00E75D0F" w:rsidRDefault="00AF6CC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F3C103F" wp14:editId="5E47F94F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D1E300" w14:textId="77777777" w:rsidR="00802363" w:rsidRPr="004E5FA3" w:rsidRDefault="00802363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59A3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9" type="#_x0000_t202" style="position:absolute;left:0;text-align:left;margin-left:103.7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oJ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524C16CD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14:paraId="47E55C93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6E94E8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35B60" w14:textId="33450E79" w:rsidR="002E56DD" w:rsidRPr="00E75D0F" w:rsidRDefault="008D7CE9" w:rsidP="002957B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highlight w:val="yellow"/>
                <w:rtl/>
              </w:rPr>
              <w:t>75</w:t>
            </w:r>
            <w:r w:rsidR="000038A5">
              <w:rPr>
                <w:rFonts w:ascii="Arial" w:hAnsi="Arial" w:cs="Arial" w:hint="cs"/>
                <w:b/>
                <w:highlight w:val="yellow"/>
                <w:rtl/>
              </w:rPr>
              <w:t>,</w:t>
            </w:r>
            <w:r>
              <w:rPr>
                <w:rFonts w:ascii="Arial" w:hAnsi="Arial" w:cs="Arial" w:hint="cs"/>
                <w:b/>
                <w:highlight w:val="yellow"/>
                <w:rtl/>
              </w:rPr>
              <w:t>00</w:t>
            </w:r>
            <w:r w:rsidR="000038A5">
              <w:rPr>
                <w:rFonts w:ascii="Arial" w:hAnsi="Arial" w:cs="Arial" w:hint="cs"/>
                <w:b/>
                <w:highlight w:val="yellow"/>
                <w:rtl/>
              </w:rPr>
              <w:t xml:space="preserve">0 ₪ </w:t>
            </w:r>
            <w:r>
              <w:rPr>
                <w:rFonts w:ascii="Arial" w:hAnsi="Arial" w:cs="Arial" w:hint="cs"/>
                <w:b/>
                <w:highlight w:val="yellow"/>
                <w:rtl/>
              </w:rPr>
              <w:t xml:space="preserve">לא </w:t>
            </w:r>
            <w:r w:rsidR="000038A5">
              <w:rPr>
                <w:rFonts w:ascii="Arial" w:hAnsi="Arial" w:cs="Arial" w:hint="cs"/>
                <w:b/>
                <w:highlight w:val="yellow"/>
                <w:rtl/>
              </w:rPr>
              <w:t>כולל מע"מ</w:t>
            </w:r>
          </w:p>
        </w:tc>
      </w:tr>
      <w:tr w:rsidR="002E56DD" w:rsidRPr="00E75D0F" w14:paraId="42B62BCC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1D400E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F2BF6" w14:textId="48FF9A91" w:rsidR="002E56DD" w:rsidRPr="00E75D0F" w:rsidRDefault="007649F7" w:rsidP="000038A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highlight w:val="yellow"/>
                <w:rtl/>
              </w:rPr>
              <w:t>1/8/</w:t>
            </w:r>
            <w:r w:rsidR="000038A5">
              <w:rPr>
                <w:rFonts w:ascii="Arial" w:hAnsi="Arial" w:cs="Arial" w:hint="cs"/>
                <w:b/>
                <w:highlight w:val="yellow"/>
                <w:rtl/>
              </w:rPr>
              <w:t>202</w:t>
            </w:r>
            <w:r w:rsidR="008D7CE9">
              <w:rPr>
                <w:rFonts w:ascii="Arial" w:hAnsi="Arial" w:cs="Arial" w:hint="cs"/>
                <w:b/>
                <w:highlight w:val="yellow"/>
                <w:rtl/>
              </w:rPr>
              <w:t>5</w:t>
            </w:r>
            <w:r>
              <w:rPr>
                <w:rFonts w:ascii="Arial" w:hAnsi="Arial" w:cs="Arial" w:hint="cs"/>
                <w:b/>
                <w:highlight w:val="yellow"/>
                <w:rtl/>
              </w:rPr>
              <w:t>-31/7/202</w:t>
            </w:r>
            <w:r w:rsidR="008D7CE9">
              <w:rPr>
                <w:rFonts w:ascii="Arial" w:hAnsi="Arial" w:cs="Arial" w:hint="cs"/>
                <w:b/>
                <w:highlight w:val="yellow"/>
                <w:rtl/>
              </w:rPr>
              <w:t>6</w:t>
            </w:r>
          </w:p>
        </w:tc>
      </w:tr>
    </w:tbl>
    <w:p w14:paraId="61BB0A1F" w14:textId="77777777" w:rsidR="002E56DD" w:rsidRDefault="002E56DD" w:rsidP="00E75D0F">
      <w:pPr>
        <w:bidi/>
        <w:rPr>
          <w:rFonts w:ascii="Arial" w:hAnsi="Arial" w:cs="Arial"/>
          <w:bCs/>
          <w:rtl/>
        </w:rPr>
      </w:pPr>
    </w:p>
    <w:p w14:paraId="5F803F5F" w14:textId="77777777"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14:paraId="560BFFDE" w14:textId="77777777"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14:paraId="0266C308" w14:textId="77777777" w:rsidTr="00661651">
        <w:tc>
          <w:tcPr>
            <w:tcW w:w="8522" w:type="dxa"/>
          </w:tcPr>
          <w:p w14:paraId="2563D81E" w14:textId="77777777" w:rsidR="002E56DD" w:rsidRPr="00E75D0F" w:rsidRDefault="002E56DD" w:rsidP="00CD3B3C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1. התוכנה נרכשה במקור עקב היותה התוכנה היחידה המיישמת את הפונקציונאליות הנדרשת.</w:t>
            </w:r>
          </w:p>
        </w:tc>
      </w:tr>
      <w:tr w:rsidR="002E56DD" w:rsidRPr="00E75D0F" w14:paraId="3A574848" w14:textId="77777777" w:rsidTr="00661651">
        <w:tc>
          <w:tcPr>
            <w:tcW w:w="8522" w:type="dxa"/>
          </w:tcPr>
          <w:p w14:paraId="3B54AC00" w14:textId="77777777" w:rsidR="002E56DD" w:rsidRPr="00E75D0F" w:rsidRDefault="002E56DD" w:rsidP="007B63E2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לשם איתור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שירותי תחזוקה</w:t>
            </w:r>
            <w:r w:rsidR="00D742F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ושכירת רישיונות לכל עובדי משרד החינוך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לתוכנת מילון של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rtl/>
              </w:rPr>
              <w:t>בבילון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חברה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יצרן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="007B63E2">
              <w:rPr>
                <w:rFonts w:ascii="Arial" w:hAnsi="Arial" w:cs="Arial" w:hint="cs"/>
                <w:b/>
                <w:rtl/>
              </w:rPr>
              <w:t>פרודקט</w:t>
            </w:r>
            <w:proofErr w:type="spellEnd"/>
            <w:r w:rsidR="007B63E2">
              <w:rPr>
                <w:rFonts w:ascii="Arial" w:hAnsi="Arial" w:cs="Arial" w:hint="cs"/>
                <w:b/>
                <w:rtl/>
              </w:rPr>
              <w:t xml:space="preserve"> מחשבים שינה שם 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>ל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בבילון</w:t>
            </w:r>
            <w:proofErr w:type="spellEnd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</w:t>
            </w:r>
            <w:proofErr w:type="spellStart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בע"ם</w:t>
            </w:r>
            <w:proofErr w:type="spellEnd"/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 </w:t>
            </w:r>
            <w:r w:rsidR="007B63E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בבילון</w:t>
            </w:r>
            <w:proofErr w:type="spellEnd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תוכנה </w:t>
            </w:r>
            <w:proofErr w:type="spellStart"/>
            <w:r w:rsidR="007B63E2" w:rsidRPr="007B63E2">
              <w:rPr>
                <w:rFonts w:ascii="Arial" w:hAnsi="Arial" w:cs="Arial"/>
                <w:b/>
                <w:sz w:val="22"/>
                <w:szCs w:val="22"/>
                <w:rtl/>
              </w:rPr>
              <w:t>בע"ם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7B63E2">
              <w:rPr>
                <w:rFonts w:ascii="Arial" w:hAnsi="Arial" w:cs="Arial"/>
                <w:b/>
                <w:sz w:val="22"/>
                <w:szCs w:val="22"/>
                <w:rtl/>
              </w:rPr>
              <w:t>מוסמ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>כת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7B63E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לתת את שירותי התחזוקה. </w:t>
            </w:r>
          </w:p>
        </w:tc>
      </w:tr>
      <w:tr w:rsidR="002E56DD" w:rsidRPr="00E75D0F" w14:paraId="68D947C4" w14:textId="77777777" w:rsidTr="00661651">
        <w:tc>
          <w:tcPr>
            <w:tcW w:w="8522" w:type="dxa"/>
          </w:tcPr>
          <w:p w14:paraId="417CB930" w14:textId="77777777" w:rsidR="002E56DD" w:rsidRPr="00E75D0F" w:rsidRDefault="002D565E" w:rsidP="008F096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3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>שירותי התחזוקה מבטיחים אספקת עדכוני תוכנה ועדכוני מילון ההכרחיים להפעלת רישיונות התוכנה הללו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</w:p>
        </w:tc>
      </w:tr>
    </w:tbl>
    <w:p w14:paraId="72A32888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7856CCAF" w14:textId="77777777"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14:paraId="34F74957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0DC55A83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672E0723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14:paraId="6BD4C8B7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947"/>
        <w:gridCol w:w="2976"/>
      </w:tblGrid>
      <w:tr w:rsidR="002E56DD" w:rsidRPr="00E75D0F" w14:paraId="73AA1294" w14:textId="77777777" w:rsidTr="00E75D0F">
        <w:tc>
          <w:tcPr>
            <w:tcW w:w="2698" w:type="dxa"/>
          </w:tcPr>
          <w:p w14:paraId="5D25101C" w14:textId="77777777"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14:paraId="71E7F748" w14:textId="77777777"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תכנון אסטרטגי</w:t>
            </w:r>
          </w:p>
        </w:tc>
        <w:tc>
          <w:tcPr>
            <w:tcW w:w="2700" w:type="dxa"/>
          </w:tcPr>
          <w:p w14:paraId="6B0681AF" w14:textId="77777777"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14:paraId="75114480" w14:textId="77777777" w:rsidTr="00E75D0F">
        <w:tc>
          <w:tcPr>
            <w:tcW w:w="2698" w:type="dxa"/>
            <w:shd w:val="clear" w:color="auto" w:fill="E6E6E6"/>
          </w:tcPr>
          <w:p w14:paraId="5E97A948" w14:textId="77777777" w:rsidR="002E56DD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  <w:p w14:paraId="7B46102F" w14:textId="77777777" w:rsidR="00D20EA9" w:rsidRPr="00E75D0F" w:rsidRDefault="00D20EA9" w:rsidP="00D20EA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אילנה קרוקר</w:t>
            </w:r>
          </w:p>
        </w:tc>
        <w:tc>
          <w:tcPr>
            <w:tcW w:w="3420" w:type="dxa"/>
            <w:shd w:val="clear" w:color="auto" w:fill="E6E6E6"/>
          </w:tcPr>
          <w:p w14:paraId="49E7E3E5" w14:textId="77777777" w:rsidR="002E56DD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  <w:p w14:paraId="601E95BE" w14:textId="77777777" w:rsidR="00D20EA9" w:rsidRPr="00E75D0F" w:rsidRDefault="00C15C84" w:rsidP="00D20EA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מנהלת ח</w:t>
            </w:r>
            <w:r w:rsidR="00D20EA9">
              <w:rPr>
                <w:rFonts w:ascii="Arial" w:hAnsi="Arial" w:cs="Arial" w:hint="cs"/>
                <w:bCs/>
                <w:rtl/>
              </w:rPr>
              <w:t>טיבה בכירה</w:t>
            </w:r>
          </w:p>
        </w:tc>
        <w:tc>
          <w:tcPr>
            <w:tcW w:w="2700" w:type="dxa"/>
            <w:shd w:val="clear" w:color="auto" w:fill="E6E6E6"/>
          </w:tcPr>
          <w:p w14:paraId="106373CA" w14:textId="77777777" w:rsidR="002E56DD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  <w:p w14:paraId="525DD716" w14:textId="77777777" w:rsidR="00D20EA9" w:rsidRPr="00E75D0F" w:rsidRDefault="00C15C84" w:rsidP="00D20EA9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noProof/>
              </w:rPr>
              <w:drawing>
                <wp:inline distT="0" distB="0" distL="0" distR="0" wp14:anchorId="0A3433EE" wp14:editId="0FB8D7FA">
                  <wp:extent cx="1743075" cy="419100"/>
                  <wp:effectExtent l="0" t="0" r="9525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7DD6B7" w14:textId="77777777"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14:paraId="20A2F9D5" w14:textId="77777777"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14:paraId="27572191" w14:textId="77777777"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CF061" w14:textId="77777777" w:rsidR="00507B26" w:rsidRDefault="00507B26">
      <w:r>
        <w:separator/>
      </w:r>
    </w:p>
  </w:endnote>
  <w:endnote w:type="continuationSeparator" w:id="0">
    <w:p w14:paraId="612C0944" w14:textId="77777777" w:rsidR="00507B26" w:rsidRDefault="0050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8387" w14:textId="77777777" w:rsidR="00802363" w:rsidRDefault="00802363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0038A5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6FDC9A92" w14:textId="77777777" w:rsidR="00802363" w:rsidRDefault="00802363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 w:rsidR="00104AE4"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14:paraId="7D22CCA5" w14:textId="77777777" w:rsidR="00802363" w:rsidRDefault="00802363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3B11CEA7" w14:textId="77777777" w:rsidR="00802363" w:rsidRPr="000A6440" w:rsidRDefault="00802363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2533C" w14:textId="77777777" w:rsidR="00507B26" w:rsidRDefault="00507B26">
      <w:r>
        <w:separator/>
      </w:r>
    </w:p>
  </w:footnote>
  <w:footnote w:type="continuationSeparator" w:id="0">
    <w:p w14:paraId="4EE30135" w14:textId="77777777" w:rsidR="00507B26" w:rsidRDefault="00507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802363" w14:paraId="396986C2" w14:textId="77777777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14:paraId="6567BFD1" w14:textId="77777777" w:rsidR="00802363" w:rsidRDefault="00104AE4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 w:rsidR="00802363"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14:paraId="5836B2BB" w14:textId="77777777"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457388CC" w14:textId="77777777"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14:paraId="7C53E448" w14:textId="77777777" w:rsidR="00802363" w:rsidRDefault="00802363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14:paraId="206389D5" w14:textId="77777777" w:rsidR="00802363" w:rsidRPr="00AA4CCB" w:rsidRDefault="00802363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038A5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1DBE"/>
    <w:rsid w:val="000C590E"/>
    <w:rsid w:val="000D07DE"/>
    <w:rsid w:val="00102752"/>
    <w:rsid w:val="00104AE4"/>
    <w:rsid w:val="00111A26"/>
    <w:rsid w:val="00115B88"/>
    <w:rsid w:val="001245A3"/>
    <w:rsid w:val="00131EC6"/>
    <w:rsid w:val="0015080F"/>
    <w:rsid w:val="001551E1"/>
    <w:rsid w:val="00155A94"/>
    <w:rsid w:val="00160E80"/>
    <w:rsid w:val="001661ED"/>
    <w:rsid w:val="0018633A"/>
    <w:rsid w:val="00192367"/>
    <w:rsid w:val="00195570"/>
    <w:rsid w:val="001B3F88"/>
    <w:rsid w:val="001C310B"/>
    <w:rsid w:val="001D66FE"/>
    <w:rsid w:val="001F3984"/>
    <w:rsid w:val="002055B1"/>
    <w:rsid w:val="00212AF9"/>
    <w:rsid w:val="002257CF"/>
    <w:rsid w:val="00236EDD"/>
    <w:rsid w:val="002527BF"/>
    <w:rsid w:val="002644CB"/>
    <w:rsid w:val="002650AB"/>
    <w:rsid w:val="00265C2E"/>
    <w:rsid w:val="002671D8"/>
    <w:rsid w:val="00277F6A"/>
    <w:rsid w:val="002929BE"/>
    <w:rsid w:val="002957B0"/>
    <w:rsid w:val="002A133E"/>
    <w:rsid w:val="002A5F9B"/>
    <w:rsid w:val="002A7C9F"/>
    <w:rsid w:val="002B54B3"/>
    <w:rsid w:val="002C2287"/>
    <w:rsid w:val="002D565E"/>
    <w:rsid w:val="002E56DD"/>
    <w:rsid w:val="00304363"/>
    <w:rsid w:val="003150C9"/>
    <w:rsid w:val="003172EA"/>
    <w:rsid w:val="003336E5"/>
    <w:rsid w:val="00354773"/>
    <w:rsid w:val="00374031"/>
    <w:rsid w:val="00374FF6"/>
    <w:rsid w:val="00384850"/>
    <w:rsid w:val="00385CFC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17E4E"/>
    <w:rsid w:val="00460C38"/>
    <w:rsid w:val="00487D33"/>
    <w:rsid w:val="00493679"/>
    <w:rsid w:val="0049397A"/>
    <w:rsid w:val="00494FE6"/>
    <w:rsid w:val="004A6AC2"/>
    <w:rsid w:val="004A7169"/>
    <w:rsid w:val="004B0C85"/>
    <w:rsid w:val="004C3D07"/>
    <w:rsid w:val="004C685E"/>
    <w:rsid w:val="004D5FD8"/>
    <w:rsid w:val="004D62EB"/>
    <w:rsid w:val="004D6C7D"/>
    <w:rsid w:val="004E5223"/>
    <w:rsid w:val="004E5FA3"/>
    <w:rsid w:val="00507B26"/>
    <w:rsid w:val="005230E9"/>
    <w:rsid w:val="0054012B"/>
    <w:rsid w:val="00543376"/>
    <w:rsid w:val="00546B53"/>
    <w:rsid w:val="0055401D"/>
    <w:rsid w:val="0055709B"/>
    <w:rsid w:val="005574E6"/>
    <w:rsid w:val="00570D1E"/>
    <w:rsid w:val="00573F46"/>
    <w:rsid w:val="00596709"/>
    <w:rsid w:val="005A1E62"/>
    <w:rsid w:val="005B24A5"/>
    <w:rsid w:val="005B6A89"/>
    <w:rsid w:val="005F4C55"/>
    <w:rsid w:val="00600A0F"/>
    <w:rsid w:val="00601A73"/>
    <w:rsid w:val="00603071"/>
    <w:rsid w:val="006171AA"/>
    <w:rsid w:val="0062219D"/>
    <w:rsid w:val="00626DD3"/>
    <w:rsid w:val="00626FA2"/>
    <w:rsid w:val="00634B24"/>
    <w:rsid w:val="00635D1C"/>
    <w:rsid w:val="00641620"/>
    <w:rsid w:val="0064758F"/>
    <w:rsid w:val="00656D49"/>
    <w:rsid w:val="00661651"/>
    <w:rsid w:val="00665374"/>
    <w:rsid w:val="0067145E"/>
    <w:rsid w:val="00674417"/>
    <w:rsid w:val="00690633"/>
    <w:rsid w:val="00690C09"/>
    <w:rsid w:val="00692390"/>
    <w:rsid w:val="006A3328"/>
    <w:rsid w:val="006A4B99"/>
    <w:rsid w:val="006B20C4"/>
    <w:rsid w:val="006B4739"/>
    <w:rsid w:val="006C01A8"/>
    <w:rsid w:val="006C0D25"/>
    <w:rsid w:val="006C4FFD"/>
    <w:rsid w:val="006C561C"/>
    <w:rsid w:val="006D625D"/>
    <w:rsid w:val="006F66A7"/>
    <w:rsid w:val="007002FE"/>
    <w:rsid w:val="00700440"/>
    <w:rsid w:val="00707E50"/>
    <w:rsid w:val="00716817"/>
    <w:rsid w:val="00736D18"/>
    <w:rsid w:val="007374D4"/>
    <w:rsid w:val="00741D5A"/>
    <w:rsid w:val="00746C65"/>
    <w:rsid w:val="0075740F"/>
    <w:rsid w:val="007649F7"/>
    <w:rsid w:val="00796814"/>
    <w:rsid w:val="007B355A"/>
    <w:rsid w:val="007B63E2"/>
    <w:rsid w:val="007E6DA4"/>
    <w:rsid w:val="00802363"/>
    <w:rsid w:val="00813E93"/>
    <w:rsid w:val="00825E56"/>
    <w:rsid w:val="00830AC0"/>
    <w:rsid w:val="0086222B"/>
    <w:rsid w:val="00870B42"/>
    <w:rsid w:val="0087433A"/>
    <w:rsid w:val="00882DD4"/>
    <w:rsid w:val="00883602"/>
    <w:rsid w:val="00892A36"/>
    <w:rsid w:val="008A5751"/>
    <w:rsid w:val="008A79A2"/>
    <w:rsid w:val="008B3B18"/>
    <w:rsid w:val="008B4800"/>
    <w:rsid w:val="008D7CE9"/>
    <w:rsid w:val="008F0963"/>
    <w:rsid w:val="008F2600"/>
    <w:rsid w:val="008F37E4"/>
    <w:rsid w:val="008F66E4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A4D9D"/>
    <w:rsid w:val="009D1489"/>
    <w:rsid w:val="009D237B"/>
    <w:rsid w:val="009E28A4"/>
    <w:rsid w:val="00A00E4C"/>
    <w:rsid w:val="00A1163C"/>
    <w:rsid w:val="00A177BF"/>
    <w:rsid w:val="00A27371"/>
    <w:rsid w:val="00A35AB4"/>
    <w:rsid w:val="00A43115"/>
    <w:rsid w:val="00A56D7D"/>
    <w:rsid w:val="00A67D02"/>
    <w:rsid w:val="00A751EB"/>
    <w:rsid w:val="00A76DAF"/>
    <w:rsid w:val="00AA4CCB"/>
    <w:rsid w:val="00AC39D3"/>
    <w:rsid w:val="00AD3144"/>
    <w:rsid w:val="00AD5096"/>
    <w:rsid w:val="00AD6E2D"/>
    <w:rsid w:val="00AF6CC0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C069FF"/>
    <w:rsid w:val="00C11FC3"/>
    <w:rsid w:val="00C1240F"/>
    <w:rsid w:val="00C15008"/>
    <w:rsid w:val="00C15C84"/>
    <w:rsid w:val="00C242BE"/>
    <w:rsid w:val="00C26B2E"/>
    <w:rsid w:val="00C3599C"/>
    <w:rsid w:val="00C35CFE"/>
    <w:rsid w:val="00C449F1"/>
    <w:rsid w:val="00C56261"/>
    <w:rsid w:val="00C7701D"/>
    <w:rsid w:val="00CA4871"/>
    <w:rsid w:val="00CA645C"/>
    <w:rsid w:val="00CA7F65"/>
    <w:rsid w:val="00CB03C8"/>
    <w:rsid w:val="00CB4CB4"/>
    <w:rsid w:val="00CC01E5"/>
    <w:rsid w:val="00CC57C1"/>
    <w:rsid w:val="00CD159C"/>
    <w:rsid w:val="00CD3B3C"/>
    <w:rsid w:val="00CD5B85"/>
    <w:rsid w:val="00CD7DFE"/>
    <w:rsid w:val="00CE2EA2"/>
    <w:rsid w:val="00CF390A"/>
    <w:rsid w:val="00CF3976"/>
    <w:rsid w:val="00D0397C"/>
    <w:rsid w:val="00D20EA9"/>
    <w:rsid w:val="00D2258E"/>
    <w:rsid w:val="00D25F55"/>
    <w:rsid w:val="00D317D5"/>
    <w:rsid w:val="00D36819"/>
    <w:rsid w:val="00D419EE"/>
    <w:rsid w:val="00D45653"/>
    <w:rsid w:val="00D53829"/>
    <w:rsid w:val="00D640A0"/>
    <w:rsid w:val="00D718C8"/>
    <w:rsid w:val="00D742F9"/>
    <w:rsid w:val="00D77619"/>
    <w:rsid w:val="00D77C3F"/>
    <w:rsid w:val="00D837B1"/>
    <w:rsid w:val="00D926FF"/>
    <w:rsid w:val="00D94D7E"/>
    <w:rsid w:val="00D950B5"/>
    <w:rsid w:val="00D97F58"/>
    <w:rsid w:val="00DA0BA9"/>
    <w:rsid w:val="00DB0CBA"/>
    <w:rsid w:val="00DB3B6A"/>
    <w:rsid w:val="00E03C8E"/>
    <w:rsid w:val="00E15391"/>
    <w:rsid w:val="00E26C89"/>
    <w:rsid w:val="00E55168"/>
    <w:rsid w:val="00E6574D"/>
    <w:rsid w:val="00E75D0F"/>
    <w:rsid w:val="00E76F51"/>
    <w:rsid w:val="00E8199B"/>
    <w:rsid w:val="00E87754"/>
    <w:rsid w:val="00E90510"/>
    <w:rsid w:val="00E94FDC"/>
    <w:rsid w:val="00E96FF4"/>
    <w:rsid w:val="00EA7B88"/>
    <w:rsid w:val="00EB1898"/>
    <w:rsid w:val="00EC1EFD"/>
    <w:rsid w:val="00ED6318"/>
    <w:rsid w:val="00EE0A78"/>
    <w:rsid w:val="00EE7A53"/>
    <w:rsid w:val="00F02D21"/>
    <w:rsid w:val="00F23B12"/>
    <w:rsid w:val="00F25611"/>
    <w:rsid w:val="00F35D1E"/>
    <w:rsid w:val="00F4194F"/>
    <w:rsid w:val="00F4368D"/>
    <w:rsid w:val="00F52885"/>
    <w:rsid w:val="00F544EA"/>
    <w:rsid w:val="00F5681B"/>
    <w:rsid w:val="00FA4201"/>
    <w:rsid w:val="00FB528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DDEFCB4"/>
  <w15:docId w15:val="{0992B930-53BE-4886-A88C-994A055B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3</TotalTime>
  <Pages>2</Pages>
  <Words>275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אהרון צוקר</cp:lastModifiedBy>
  <cp:revision>2</cp:revision>
  <cp:lastPrinted>2014-06-17T08:44:00Z</cp:lastPrinted>
  <dcterms:created xsi:type="dcterms:W3CDTF">2025-06-08T06:12:00Z</dcterms:created>
  <dcterms:modified xsi:type="dcterms:W3CDTF">2025-06-08T06:12:00Z</dcterms:modified>
</cp:coreProperties>
</file>